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17" w:rsidRPr="00076784" w:rsidRDefault="005D0717" w:rsidP="00E20618">
      <w:pPr>
        <w:pStyle w:val="Heading3"/>
        <w:jc w:val="center"/>
        <w:rPr>
          <w:b w:val="0"/>
          <w:i/>
          <w:sz w:val="18"/>
          <w:szCs w:val="18"/>
        </w:rPr>
      </w:pPr>
      <w:r w:rsidRPr="00076784">
        <w:rPr>
          <w:b w:val="0"/>
          <w:i/>
          <w:sz w:val="18"/>
          <w:szCs w:val="18"/>
        </w:rPr>
        <w:t>Российская Федерация</w:t>
      </w:r>
    </w:p>
    <w:p w:rsidR="005D0717" w:rsidRPr="00076784" w:rsidRDefault="005D0717" w:rsidP="00E20618">
      <w:pPr>
        <w:pStyle w:val="Heading2"/>
        <w:rPr>
          <w:sz w:val="18"/>
          <w:szCs w:val="18"/>
        </w:rPr>
      </w:pPr>
      <w:r w:rsidRPr="00076784">
        <w:rPr>
          <w:sz w:val="18"/>
          <w:szCs w:val="18"/>
        </w:rPr>
        <w:t>Кирсановский район, Тамбовской области</w:t>
      </w:r>
    </w:p>
    <w:p w:rsidR="005D0717" w:rsidRPr="00E96DC7" w:rsidRDefault="005D0717" w:rsidP="00E20618">
      <w:pPr>
        <w:pStyle w:val="Heading3"/>
        <w:jc w:val="center"/>
        <w:rPr>
          <w:rFonts w:ascii="Bookman Old Style" w:hAnsi="Bookman Old Style"/>
          <w:sz w:val="28"/>
          <w:szCs w:val="28"/>
        </w:rPr>
      </w:pPr>
      <w:r w:rsidRPr="00E96DC7">
        <w:rPr>
          <w:rFonts w:ascii="Bookman Old Style" w:hAnsi="Bookman Old Style"/>
          <w:sz w:val="28"/>
          <w:szCs w:val="28"/>
        </w:rPr>
        <w:t>ОБЩЕСТВО С ОГРАНИЧЕННОЙ ОТВЕТСТВЕННОСТЬЮ</w:t>
      </w:r>
    </w:p>
    <w:p w:rsidR="005D0717" w:rsidRDefault="005D0717" w:rsidP="00615E30">
      <w:pPr>
        <w:jc w:val="center"/>
        <w:rPr>
          <w:rFonts w:ascii="Bookman Old Style" w:hAnsi="Bookman Old Style"/>
          <w:b/>
          <w:sz w:val="28"/>
          <w:szCs w:val="28"/>
        </w:rPr>
      </w:pPr>
      <w:r w:rsidRPr="00F846C0">
        <w:rPr>
          <w:rFonts w:ascii="Bookman Old Style" w:hAnsi="Bookman Old Style"/>
          <w:b/>
          <w:sz w:val="28"/>
          <w:szCs w:val="28"/>
        </w:rPr>
        <w:t>«РАЙЖИЛКОМХОЗ»</w:t>
      </w:r>
    </w:p>
    <w:p w:rsidR="005D0717" w:rsidRDefault="005D0717" w:rsidP="00615E30">
      <w:pPr>
        <w:spacing w:line="240" w:lineRule="auto"/>
        <w:jc w:val="center"/>
        <w:rPr>
          <w:rFonts w:ascii="Times New Roman" w:hAnsi="Times New Roman"/>
          <w:b/>
          <w:i/>
        </w:rPr>
      </w:pPr>
      <w:r w:rsidRPr="00E20618">
        <w:rPr>
          <w:rFonts w:ascii="Times New Roman" w:hAnsi="Times New Roman"/>
          <w:b/>
          <w:i/>
        </w:rPr>
        <w:t>ИНН 6806000550   КПП 680601001</w:t>
      </w:r>
    </w:p>
    <w:p w:rsidR="005D0717" w:rsidRPr="00E20618" w:rsidRDefault="005D0717" w:rsidP="00615E30">
      <w:pPr>
        <w:spacing w:line="240" w:lineRule="auto"/>
        <w:jc w:val="center"/>
        <w:rPr>
          <w:rFonts w:ascii="Times New Roman" w:hAnsi="Times New Roman"/>
          <w:b/>
          <w:i/>
          <w:u w:val="single"/>
        </w:rPr>
      </w:pPr>
      <w:r w:rsidRPr="00E20618">
        <w:rPr>
          <w:rFonts w:ascii="Times New Roman" w:hAnsi="Times New Roman"/>
          <w:b/>
          <w:i/>
          <w:u w:val="single"/>
        </w:rPr>
        <w:t xml:space="preserve">393383, РФ, Тамбовская область, </w:t>
      </w:r>
      <w:r w:rsidRPr="00E20618">
        <w:rPr>
          <w:rFonts w:ascii="Times New Roman" w:hAnsi="Times New Roman"/>
          <w:i/>
          <w:u w:val="single"/>
        </w:rPr>
        <w:t xml:space="preserve"> </w:t>
      </w:r>
      <w:r w:rsidRPr="00E20618">
        <w:rPr>
          <w:rFonts w:ascii="Times New Roman" w:hAnsi="Times New Roman"/>
          <w:b/>
          <w:i/>
          <w:u w:val="single"/>
        </w:rPr>
        <w:t xml:space="preserve">Кирсановский район, п.Овсяновская  дорога, 115,     </w:t>
      </w:r>
    </w:p>
    <w:p w:rsidR="005D0717" w:rsidRPr="00E20618" w:rsidRDefault="005D0717" w:rsidP="00615E30">
      <w:pPr>
        <w:spacing w:line="240" w:lineRule="auto"/>
        <w:jc w:val="center"/>
        <w:rPr>
          <w:rFonts w:ascii="Times New Roman" w:hAnsi="Times New Roman"/>
          <w:b/>
          <w:i/>
          <w:u w:val="single"/>
        </w:rPr>
      </w:pPr>
      <w:r w:rsidRPr="00E20618">
        <w:rPr>
          <w:rFonts w:ascii="Times New Roman" w:hAnsi="Times New Roman"/>
          <w:b/>
          <w:i/>
          <w:u w:val="single"/>
        </w:rPr>
        <w:t>Телефон/факс  (47537) 6-64-77,</w:t>
      </w:r>
      <w:r>
        <w:rPr>
          <w:rFonts w:ascii="Times New Roman" w:hAnsi="Times New Roman"/>
          <w:b/>
          <w:i/>
          <w:u w:val="single"/>
        </w:rPr>
        <w:t xml:space="preserve"> тел.6-62-90 </w:t>
      </w:r>
      <w:r w:rsidRPr="00E20618">
        <w:rPr>
          <w:rFonts w:ascii="Times New Roman" w:hAnsi="Times New Roman"/>
          <w:b/>
          <w:i/>
          <w:u w:val="single"/>
        </w:rPr>
        <w:t xml:space="preserve"> е-</w:t>
      </w:r>
      <w:r w:rsidRPr="00E20618">
        <w:rPr>
          <w:rFonts w:ascii="Times New Roman" w:hAnsi="Times New Roman"/>
          <w:b/>
          <w:i/>
          <w:u w:val="single"/>
          <w:lang w:val="en-US"/>
        </w:rPr>
        <w:t>mail</w:t>
      </w:r>
      <w:r w:rsidRPr="00E20618">
        <w:rPr>
          <w:rFonts w:ascii="Times New Roman" w:hAnsi="Times New Roman"/>
          <w:b/>
          <w:i/>
          <w:u w:val="single"/>
        </w:rPr>
        <w:t xml:space="preserve">: </w:t>
      </w:r>
      <w:r w:rsidRPr="00E20618">
        <w:rPr>
          <w:rFonts w:ascii="Times New Roman" w:hAnsi="Times New Roman"/>
          <w:b/>
          <w:i/>
          <w:u w:val="single"/>
          <w:lang w:val="en-US"/>
        </w:rPr>
        <w:t>ooorgkh</w:t>
      </w:r>
      <w:r w:rsidRPr="00E20618">
        <w:rPr>
          <w:rFonts w:ascii="Times New Roman" w:hAnsi="Times New Roman"/>
          <w:b/>
          <w:i/>
          <w:u w:val="single"/>
        </w:rPr>
        <w:t>@</w:t>
      </w:r>
      <w:r w:rsidRPr="00E20618">
        <w:rPr>
          <w:rFonts w:ascii="Times New Roman" w:hAnsi="Times New Roman"/>
          <w:b/>
          <w:i/>
          <w:u w:val="single"/>
          <w:lang w:val="en-US"/>
        </w:rPr>
        <w:t>tamb</w:t>
      </w:r>
      <w:r w:rsidRPr="00E20618">
        <w:rPr>
          <w:rFonts w:ascii="Times New Roman" w:hAnsi="Times New Roman"/>
          <w:b/>
          <w:i/>
          <w:u w:val="single"/>
        </w:rPr>
        <w:t>.</w:t>
      </w:r>
      <w:r w:rsidRPr="00E20618">
        <w:rPr>
          <w:rFonts w:ascii="Times New Roman" w:hAnsi="Times New Roman"/>
          <w:b/>
          <w:i/>
          <w:u w:val="single"/>
          <w:lang w:val="en-US"/>
        </w:rPr>
        <w:t>ru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Приложение 2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к приказу ФСТ России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от 15 мая 2013 г. N 129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41777">
        <w:rPr>
          <w:rFonts w:ascii="Times New Roman" w:hAnsi="Times New Roman"/>
          <w:b/>
          <w:bCs/>
          <w:sz w:val="28"/>
          <w:szCs w:val="28"/>
        </w:rPr>
        <w:t>ФОРМЫ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41777">
        <w:rPr>
          <w:rFonts w:ascii="Times New Roman" w:hAnsi="Times New Roman"/>
          <w:b/>
          <w:bCs/>
          <w:sz w:val="28"/>
          <w:szCs w:val="28"/>
        </w:rPr>
        <w:t>ПРЕДОСТАВЛЕНИЯ ИНФОРМАЦИИ, ПОДЛЕЖАЩЕЙ РАСКРЫТИЮ,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41777">
        <w:rPr>
          <w:rFonts w:ascii="Times New Roman" w:hAnsi="Times New Roman"/>
          <w:b/>
          <w:bCs/>
          <w:sz w:val="28"/>
          <w:szCs w:val="28"/>
        </w:rPr>
        <w:t>ОРГАНИЗАЦИЯМИ, ОСУЩЕСТВЛЯЮЩИМИ ХОЛОДНОЕ ВОДОСНАБЖЕНИЕ</w:t>
      </w:r>
    </w:p>
    <w:p w:rsidR="005D0717" w:rsidRDefault="005D0717" w:rsidP="00E2061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</w:rPr>
      </w:pPr>
    </w:p>
    <w:p w:rsidR="005D071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0" w:name="Par576"/>
      <w:bookmarkEnd w:id="0"/>
      <w:r w:rsidRPr="00641777">
        <w:rPr>
          <w:rFonts w:ascii="Times New Roman" w:hAnsi="Times New Roman"/>
          <w:sz w:val="28"/>
          <w:szCs w:val="28"/>
        </w:rPr>
        <w:t>Форма 2.2. Информация о тарифе на питьевую воду</w:t>
      </w: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(питьевое водоснабжение)</w:t>
      </w:r>
      <w:r>
        <w:rPr>
          <w:rFonts w:ascii="Times New Roman" w:hAnsi="Times New Roman"/>
          <w:sz w:val="28"/>
          <w:szCs w:val="28"/>
        </w:rPr>
        <w:t xml:space="preserve"> на 2016-2018 год</w:t>
      </w:r>
    </w:p>
    <w:p w:rsidR="005D071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307"/>
        <w:gridCol w:w="2737"/>
      </w:tblGrid>
      <w:tr w:rsidR="005D0717" w:rsidRPr="00C34409">
        <w:trPr>
          <w:trHeight w:val="600"/>
          <w:tblCellSpacing w:w="5" w:type="nil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Наименование   органа   регулирования,   принявшего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>решение об  утверждении  тарифа  на  питьевую  воду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(питьевое водоснабжение)                          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регулированию тарифов Тамбовской области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Реквизиты  (дата,  номер)  решения  об  утверждении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тарифа на питьевую воду (питьевое водоснабжение)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«Об установлении тарифов на питьевую воду, водоотведение от 30.11.2015г.                 №  202-В</w:t>
            </w:r>
          </w:p>
        </w:tc>
      </w:tr>
      <w:tr w:rsidR="005D0717" w:rsidRPr="00C34409" w:rsidTr="00C1251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Величина установленного  тарифа  на  питьевую  воду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(питьевое водоснабжение)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среднегодовой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2016г.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30,03 руб</w:t>
            </w:r>
          </w:p>
        </w:tc>
      </w:tr>
      <w:tr w:rsidR="005D0717" w:rsidRPr="00C34409" w:rsidTr="000214FF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Величина установленного  тарифа  на  питьевую  воду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(питьевое водоснабжение)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среднегодовой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2017г.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31,41 руб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Величина установленного  тарифа  на  питьевую  воду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(питьевое водоснабжение)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среднегодовой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2018г.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33,02 руб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Срок действия  установленного  тарифа  на  питьевую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воду (питьевое водоснабжение)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 w:rsidP="00B12B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29,46 руб – </w:t>
            </w:r>
          </w:p>
          <w:p w:rsidR="005D0717" w:rsidRDefault="005D0717" w:rsidP="00B12B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01.01.2016 по 30.06.2016;</w:t>
            </w:r>
          </w:p>
          <w:p w:rsidR="005D0717" w:rsidRPr="00C34409" w:rsidRDefault="005D0717" w:rsidP="00B12B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30,60 руб – с 01.07.2016 по 31.12.2016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Срок действия  установленного  тарифа  на  питьевую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воду (питьевое водоснабжение)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30,60 руб – </w:t>
            </w:r>
          </w:p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01.01.2017 по 30.06.2017;</w:t>
            </w:r>
          </w:p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32,23 руб – с 01.07.2017 по 31.12.2017г.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Срок действия  установленного  тарифа  на  питьевую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воду (питьевое водоснабжение)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32,23 руб – </w:t>
            </w:r>
          </w:p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01.01.2018 по 30.06.2018г.;</w:t>
            </w:r>
          </w:p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33,80 руб – с 01.07.2018 по 31.12.2018г.</w:t>
            </w:r>
          </w:p>
        </w:tc>
      </w:tr>
      <w:tr w:rsidR="005D0717" w:rsidRPr="00C34409">
        <w:trPr>
          <w:trHeight w:val="6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>Источник  официального  опубликования  решения   об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>установлении  тарифа  на  питьевую  воду  (питьевое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водоснабжение)             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40237F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Газета «Тамбовская жизнь», сайт сетевого издания "Тамбовская жизнь" (www.tamlife.ru)</w:t>
            </w:r>
          </w:p>
        </w:tc>
      </w:tr>
    </w:tbl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Default="005D071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1" w:name="Par602"/>
      <w:bookmarkStart w:id="2" w:name="Par951"/>
      <w:bookmarkStart w:id="3" w:name="Par977"/>
      <w:bookmarkEnd w:id="1"/>
      <w:bookmarkEnd w:id="2"/>
      <w:bookmarkEnd w:id="3"/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Приложение 3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к приказу ФСТ России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41777">
        <w:rPr>
          <w:rFonts w:ascii="Times New Roman" w:hAnsi="Times New Roman"/>
          <w:sz w:val="28"/>
          <w:szCs w:val="28"/>
        </w:rPr>
        <w:t>от 15 мая 2013 г. N 129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4" w:name="Par1091"/>
      <w:bookmarkEnd w:id="4"/>
      <w:r w:rsidRPr="00641777">
        <w:rPr>
          <w:rFonts w:ascii="Times New Roman" w:hAnsi="Times New Roman"/>
          <w:b/>
          <w:bCs/>
          <w:sz w:val="28"/>
          <w:szCs w:val="28"/>
        </w:rPr>
        <w:t>ФОРМЫ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41777">
        <w:rPr>
          <w:rFonts w:ascii="Times New Roman" w:hAnsi="Times New Roman"/>
          <w:b/>
          <w:bCs/>
          <w:sz w:val="28"/>
          <w:szCs w:val="28"/>
        </w:rPr>
        <w:t>ПРЕДОСТАВЛЕНИЯ ИНФОРМАЦИИ, ПОДЛЕЖАЩЕЙ РАСКРЫТИЮ,</w:t>
      </w:r>
    </w:p>
    <w:p w:rsidR="005D0717" w:rsidRPr="00641777" w:rsidRDefault="005D0717" w:rsidP="008823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41777">
        <w:rPr>
          <w:rFonts w:ascii="Times New Roman" w:hAnsi="Times New Roman"/>
          <w:b/>
          <w:bCs/>
          <w:sz w:val="28"/>
          <w:szCs w:val="28"/>
        </w:rPr>
        <w:t>ОРГАНИЗАЦИЯМИ, ОСУЩЕСТВЛЯЮЩИМИ ВОДООТВЕДЕНИЕ</w:t>
      </w: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5" w:name="Par1140"/>
      <w:bookmarkEnd w:id="5"/>
      <w:r w:rsidRPr="00641777">
        <w:rPr>
          <w:rFonts w:ascii="Times New Roman" w:hAnsi="Times New Roman"/>
          <w:sz w:val="28"/>
          <w:szCs w:val="28"/>
        </w:rPr>
        <w:t>Форма 3.2. Информация о тарифе на водоотведение</w:t>
      </w:r>
      <w:r>
        <w:rPr>
          <w:rFonts w:ascii="Times New Roman" w:hAnsi="Times New Roman"/>
          <w:sz w:val="28"/>
          <w:szCs w:val="28"/>
        </w:rPr>
        <w:t xml:space="preserve"> на 2016-2018 год</w:t>
      </w: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307"/>
        <w:gridCol w:w="2737"/>
      </w:tblGrid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органа регулирования, принявшего 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решение об утверждении тарифа на водоотведение    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 w:rsidP="00AF49C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регулированию тарифов Тамбовской области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(дата, номер) решения об утверждении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тарифа на водоотведение    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 w:rsidP="00AF49C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«Об установлении тарифов на питьевую воду, водоотведение от 30.11.2015г.                  № 202-В</w:t>
            </w:r>
          </w:p>
        </w:tc>
      </w:tr>
      <w:tr w:rsidR="005D0717" w:rsidRPr="00C34409" w:rsidTr="00C572F0">
        <w:trPr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установленного тарифа на водоотведение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(среднегодовой) на 2016 год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Pr="00E569A6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руб </w:t>
            </w:r>
          </w:p>
        </w:tc>
      </w:tr>
      <w:tr w:rsidR="005D0717" w:rsidRPr="00C34409" w:rsidTr="00C572F0">
        <w:trPr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установленного тарифа на водоотведение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(среднегодовой) на 2017 год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27,15 руб</w:t>
            </w:r>
          </w:p>
        </w:tc>
      </w:tr>
      <w:tr w:rsidR="005D0717" w:rsidRPr="00C34409">
        <w:trPr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установленного тарифа на водоотведение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(среднегодовой) на 2018 год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717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28,73 руб</w:t>
            </w:r>
          </w:p>
        </w:tc>
      </w:tr>
      <w:tr w:rsidR="005D0717" w:rsidRPr="00C34409" w:rsidTr="00C572F0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Срок действия установленного тарифа на        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водоотведение              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 w:rsidP="00CC023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24,89 руб – </w:t>
            </w:r>
          </w:p>
          <w:p w:rsidR="005D0717" w:rsidRDefault="005D0717" w:rsidP="00CC023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01.01.2016 по 30.06.2016;</w:t>
            </w:r>
          </w:p>
          <w:p w:rsidR="005D0717" w:rsidRPr="00C34409" w:rsidRDefault="005D0717" w:rsidP="00CC023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26,14 руб – с 01.07.2016 по 31.12.2016</w:t>
            </w:r>
          </w:p>
        </w:tc>
      </w:tr>
      <w:tr w:rsidR="005D0717" w:rsidRPr="00C34409" w:rsidTr="00C572F0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Срок действия установленного тарифа на        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водоотведение              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right w:val="single" w:sz="4" w:space="0" w:color="auto"/>
            </w:tcBorders>
          </w:tcPr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26,14 руб – </w:t>
            </w:r>
          </w:p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01.01.2017 по 30.06.2017;</w:t>
            </w:r>
          </w:p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28,16 руб – с 01.07.2017 по 31.12.2017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Срок действия установленного тарифа на        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водоотведение                       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28,16 руб – </w:t>
            </w:r>
          </w:p>
          <w:p w:rsidR="005D0717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 01.01.2018 по 30.06.2018;</w:t>
            </w:r>
          </w:p>
          <w:p w:rsidR="005D0717" w:rsidRPr="00C34409" w:rsidRDefault="005D0717" w:rsidP="00A4099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29,30 руб – с 01.07.2018 по 31.12.2018</w:t>
            </w:r>
          </w:p>
        </w:tc>
      </w:tr>
      <w:tr w:rsidR="005D0717" w:rsidRPr="00C34409">
        <w:trPr>
          <w:trHeight w:val="400"/>
          <w:tblCellSpacing w:w="5" w:type="nil"/>
        </w:trPr>
        <w:tc>
          <w:tcPr>
            <w:tcW w:w="6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C34409" w:rsidRDefault="005D071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34409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официального опубликования решения об     </w:t>
            </w:r>
            <w:r w:rsidRPr="00C3440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установлении тарифа на водоотведение               </w:t>
            </w:r>
          </w:p>
        </w:tc>
        <w:tc>
          <w:tcPr>
            <w:tcW w:w="2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7" w:rsidRPr="0040237F" w:rsidRDefault="005D0717" w:rsidP="00FA308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Газета «Тамбовская жизнь», сайт сетевого издания "Тамбовская жизнь" (</w:t>
            </w:r>
            <w:hyperlink r:id="rId4" w:history="1">
              <w:r w:rsidRPr="00F1766E">
                <w:rPr>
                  <w:rStyle w:val="Hyperlink"/>
                  <w:rFonts w:ascii="Times New Roman" w:hAnsi="Times New Roman" w:cs="Calibri"/>
                  <w:sz w:val="28"/>
                  <w:szCs w:val="28"/>
                </w:rPr>
                <w:t>www.tamlife.ru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0717" w:rsidRDefault="005D0717" w:rsidP="00C80B2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5D0717" w:rsidRDefault="005D0717" w:rsidP="00C80B2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5D0717" w:rsidRDefault="005D0717" w:rsidP="00C80B2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ar1162"/>
      <w:bookmarkEnd w:id="6"/>
    </w:p>
    <w:p w:rsidR="005D0717" w:rsidRPr="00641777" w:rsidRDefault="005D07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sectPr w:rsidR="005D0717" w:rsidRPr="00641777" w:rsidSect="00315D6D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777"/>
    <w:rsid w:val="00000079"/>
    <w:rsid w:val="00002227"/>
    <w:rsid w:val="000039A5"/>
    <w:rsid w:val="00004FCA"/>
    <w:rsid w:val="00005190"/>
    <w:rsid w:val="000051D8"/>
    <w:rsid w:val="00005E22"/>
    <w:rsid w:val="000113AB"/>
    <w:rsid w:val="00012517"/>
    <w:rsid w:val="000142D5"/>
    <w:rsid w:val="000158D8"/>
    <w:rsid w:val="00016868"/>
    <w:rsid w:val="000214FF"/>
    <w:rsid w:val="00021FA8"/>
    <w:rsid w:val="00027571"/>
    <w:rsid w:val="00030A18"/>
    <w:rsid w:val="0003307B"/>
    <w:rsid w:val="00033B30"/>
    <w:rsid w:val="000353CD"/>
    <w:rsid w:val="000405DD"/>
    <w:rsid w:val="00040E43"/>
    <w:rsid w:val="000413B5"/>
    <w:rsid w:val="00042DA6"/>
    <w:rsid w:val="000441E9"/>
    <w:rsid w:val="00046096"/>
    <w:rsid w:val="00057B2A"/>
    <w:rsid w:val="000624EE"/>
    <w:rsid w:val="00062AD5"/>
    <w:rsid w:val="00070F52"/>
    <w:rsid w:val="000720DE"/>
    <w:rsid w:val="00072DEF"/>
    <w:rsid w:val="00073DCB"/>
    <w:rsid w:val="00076784"/>
    <w:rsid w:val="000844BF"/>
    <w:rsid w:val="0008505C"/>
    <w:rsid w:val="00085E45"/>
    <w:rsid w:val="00085F80"/>
    <w:rsid w:val="00087D2E"/>
    <w:rsid w:val="00090255"/>
    <w:rsid w:val="000969F6"/>
    <w:rsid w:val="00096A64"/>
    <w:rsid w:val="000A665E"/>
    <w:rsid w:val="000A6CC4"/>
    <w:rsid w:val="000C3BEC"/>
    <w:rsid w:val="000C67FE"/>
    <w:rsid w:val="000C721B"/>
    <w:rsid w:val="000D1478"/>
    <w:rsid w:val="000D1892"/>
    <w:rsid w:val="000D6575"/>
    <w:rsid w:val="000E2DA7"/>
    <w:rsid w:val="000E3C91"/>
    <w:rsid w:val="000F0946"/>
    <w:rsid w:val="000F28A2"/>
    <w:rsid w:val="000F53EA"/>
    <w:rsid w:val="00101E52"/>
    <w:rsid w:val="001028B4"/>
    <w:rsid w:val="00111165"/>
    <w:rsid w:val="001144BB"/>
    <w:rsid w:val="00114515"/>
    <w:rsid w:val="00114555"/>
    <w:rsid w:val="00114912"/>
    <w:rsid w:val="001166DA"/>
    <w:rsid w:val="00120567"/>
    <w:rsid w:val="001228F7"/>
    <w:rsid w:val="00122995"/>
    <w:rsid w:val="00122D4E"/>
    <w:rsid w:val="00127DC3"/>
    <w:rsid w:val="0013023E"/>
    <w:rsid w:val="001328A3"/>
    <w:rsid w:val="00135DBB"/>
    <w:rsid w:val="00140C20"/>
    <w:rsid w:val="00141C9D"/>
    <w:rsid w:val="00143AAF"/>
    <w:rsid w:val="001474D4"/>
    <w:rsid w:val="001513BF"/>
    <w:rsid w:val="0015241B"/>
    <w:rsid w:val="00155771"/>
    <w:rsid w:val="00157046"/>
    <w:rsid w:val="00162EB7"/>
    <w:rsid w:val="00163A6A"/>
    <w:rsid w:val="0017125B"/>
    <w:rsid w:val="001735A4"/>
    <w:rsid w:val="00173AA9"/>
    <w:rsid w:val="00175EF9"/>
    <w:rsid w:val="00176205"/>
    <w:rsid w:val="001807FF"/>
    <w:rsid w:val="0018208C"/>
    <w:rsid w:val="001852F8"/>
    <w:rsid w:val="0018791B"/>
    <w:rsid w:val="00190F07"/>
    <w:rsid w:val="0019141C"/>
    <w:rsid w:val="00191A5B"/>
    <w:rsid w:val="0019482B"/>
    <w:rsid w:val="00195201"/>
    <w:rsid w:val="00195D58"/>
    <w:rsid w:val="00196AD2"/>
    <w:rsid w:val="001A155F"/>
    <w:rsid w:val="001A603F"/>
    <w:rsid w:val="001B103E"/>
    <w:rsid w:val="001B2AA4"/>
    <w:rsid w:val="001B7A29"/>
    <w:rsid w:val="001C3A51"/>
    <w:rsid w:val="001D2CDC"/>
    <w:rsid w:val="001D2DEF"/>
    <w:rsid w:val="001D689B"/>
    <w:rsid w:val="001D7474"/>
    <w:rsid w:val="001E3BFC"/>
    <w:rsid w:val="001E6FB4"/>
    <w:rsid w:val="002010B3"/>
    <w:rsid w:val="00204BFF"/>
    <w:rsid w:val="002102D1"/>
    <w:rsid w:val="002140A0"/>
    <w:rsid w:val="00214C86"/>
    <w:rsid w:val="0021766D"/>
    <w:rsid w:val="0021771F"/>
    <w:rsid w:val="00225A9B"/>
    <w:rsid w:val="002301F3"/>
    <w:rsid w:val="00233430"/>
    <w:rsid w:val="00236B92"/>
    <w:rsid w:val="00240A08"/>
    <w:rsid w:val="00242A32"/>
    <w:rsid w:val="00243EC4"/>
    <w:rsid w:val="00246A95"/>
    <w:rsid w:val="0025671D"/>
    <w:rsid w:val="002627DB"/>
    <w:rsid w:val="00264B32"/>
    <w:rsid w:val="00267F7A"/>
    <w:rsid w:val="00272043"/>
    <w:rsid w:val="00277DEA"/>
    <w:rsid w:val="00280D68"/>
    <w:rsid w:val="00283EBF"/>
    <w:rsid w:val="00285B7F"/>
    <w:rsid w:val="002869E6"/>
    <w:rsid w:val="00290219"/>
    <w:rsid w:val="002903ED"/>
    <w:rsid w:val="00290806"/>
    <w:rsid w:val="00292339"/>
    <w:rsid w:val="00292DDB"/>
    <w:rsid w:val="002940E6"/>
    <w:rsid w:val="002957D7"/>
    <w:rsid w:val="00296D19"/>
    <w:rsid w:val="002A0277"/>
    <w:rsid w:val="002A15C5"/>
    <w:rsid w:val="002A3ABF"/>
    <w:rsid w:val="002A7559"/>
    <w:rsid w:val="002A7D57"/>
    <w:rsid w:val="002A7DB6"/>
    <w:rsid w:val="002A7F99"/>
    <w:rsid w:val="002B4C64"/>
    <w:rsid w:val="002B79A4"/>
    <w:rsid w:val="002B7EA2"/>
    <w:rsid w:val="002C039C"/>
    <w:rsid w:val="002D6AF8"/>
    <w:rsid w:val="002E0398"/>
    <w:rsid w:val="002E2DD6"/>
    <w:rsid w:val="002F75B7"/>
    <w:rsid w:val="00301DEC"/>
    <w:rsid w:val="00302563"/>
    <w:rsid w:val="00304CC9"/>
    <w:rsid w:val="00306014"/>
    <w:rsid w:val="0030725B"/>
    <w:rsid w:val="00315D6D"/>
    <w:rsid w:val="00316F0B"/>
    <w:rsid w:val="003259B0"/>
    <w:rsid w:val="003260C3"/>
    <w:rsid w:val="0033189C"/>
    <w:rsid w:val="00337480"/>
    <w:rsid w:val="0034001A"/>
    <w:rsid w:val="00343EF2"/>
    <w:rsid w:val="003442E8"/>
    <w:rsid w:val="003456BE"/>
    <w:rsid w:val="00346AD6"/>
    <w:rsid w:val="00347389"/>
    <w:rsid w:val="00347818"/>
    <w:rsid w:val="0035009B"/>
    <w:rsid w:val="003529A3"/>
    <w:rsid w:val="00353742"/>
    <w:rsid w:val="00355F26"/>
    <w:rsid w:val="0035608A"/>
    <w:rsid w:val="003569C6"/>
    <w:rsid w:val="0036153F"/>
    <w:rsid w:val="00363C06"/>
    <w:rsid w:val="003668E4"/>
    <w:rsid w:val="00377E5C"/>
    <w:rsid w:val="003825CB"/>
    <w:rsid w:val="003866C3"/>
    <w:rsid w:val="00396B93"/>
    <w:rsid w:val="003A1BD6"/>
    <w:rsid w:val="003A6993"/>
    <w:rsid w:val="003A6A16"/>
    <w:rsid w:val="003A7A33"/>
    <w:rsid w:val="003B09C5"/>
    <w:rsid w:val="003B46DB"/>
    <w:rsid w:val="003B6804"/>
    <w:rsid w:val="003C0B13"/>
    <w:rsid w:val="003C0E7F"/>
    <w:rsid w:val="003C2110"/>
    <w:rsid w:val="003C50D4"/>
    <w:rsid w:val="003C66E3"/>
    <w:rsid w:val="003D21CC"/>
    <w:rsid w:val="003E4C31"/>
    <w:rsid w:val="003E5E36"/>
    <w:rsid w:val="003E744A"/>
    <w:rsid w:val="003F26D2"/>
    <w:rsid w:val="003F31FE"/>
    <w:rsid w:val="003F44DA"/>
    <w:rsid w:val="003F6035"/>
    <w:rsid w:val="003F6719"/>
    <w:rsid w:val="003F7317"/>
    <w:rsid w:val="0040237F"/>
    <w:rsid w:val="00403278"/>
    <w:rsid w:val="00403379"/>
    <w:rsid w:val="004068AF"/>
    <w:rsid w:val="00412024"/>
    <w:rsid w:val="0041398D"/>
    <w:rsid w:val="00414DBA"/>
    <w:rsid w:val="004168A7"/>
    <w:rsid w:val="00416E6C"/>
    <w:rsid w:val="00420688"/>
    <w:rsid w:val="004218C9"/>
    <w:rsid w:val="0042293E"/>
    <w:rsid w:val="0042496C"/>
    <w:rsid w:val="004266C8"/>
    <w:rsid w:val="0042674E"/>
    <w:rsid w:val="004279C4"/>
    <w:rsid w:val="00427E5A"/>
    <w:rsid w:val="004304A5"/>
    <w:rsid w:val="00430640"/>
    <w:rsid w:val="0043381C"/>
    <w:rsid w:val="004352E6"/>
    <w:rsid w:val="00440037"/>
    <w:rsid w:val="00443B7B"/>
    <w:rsid w:val="00444384"/>
    <w:rsid w:val="004565FE"/>
    <w:rsid w:val="00460CB7"/>
    <w:rsid w:val="00467784"/>
    <w:rsid w:val="00475E75"/>
    <w:rsid w:val="00477CB3"/>
    <w:rsid w:val="00481F78"/>
    <w:rsid w:val="004847C0"/>
    <w:rsid w:val="00486538"/>
    <w:rsid w:val="004921AE"/>
    <w:rsid w:val="0049293A"/>
    <w:rsid w:val="00493744"/>
    <w:rsid w:val="004A2ED2"/>
    <w:rsid w:val="004A332A"/>
    <w:rsid w:val="004B55C5"/>
    <w:rsid w:val="004C5852"/>
    <w:rsid w:val="004C746A"/>
    <w:rsid w:val="004D10A9"/>
    <w:rsid w:val="004D3098"/>
    <w:rsid w:val="004D5BBD"/>
    <w:rsid w:val="004D71A5"/>
    <w:rsid w:val="004E2997"/>
    <w:rsid w:val="004F12E6"/>
    <w:rsid w:val="004F1EB0"/>
    <w:rsid w:val="004F24C5"/>
    <w:rsid w:val="004F3D01"/>
    <w:rsid w:val="004F64B7"/>
    <w:rsid w:val="00507594"/>
    <w:rsid w:val="00510F67"/>
    <w:rsid w:val="00515E43"/>
    <w:rsid w:val="0052255A"/>
    <w:rsid w:val="00523214"/>
    <w:rsid w:val="00531039"/>
    <w:rsid w:val="00532DDF"/>
    <w:rsid w:val="00534B11"/>
    <w:rsid w:val="005352D9"/>
    <w:rsid w:val="0053578E"/>
    <w:rsid w:val="005372AA"/>
    <w:rsid w:val="00540E9C"/>
    <w:rsid w:val="0056441A"/>
    <w:rsid w:val="00566B31"/>
    <w:rsid w:val="00570786"/>
    <w:rsid w:val="00570C46"/>
    <w:rsid w:val="005736A7"/>
    <w:rsid w:val="005762EF"/>
    <w:rsid w:val="00581478"/>
    <w:rsid w:val="005867D4"/>
    <w:rsid w:val="005936F8"/>
    <w:rsid w:val="005A10A1"/>
    <w:rsid w:val="005A1F0C"/>
    <w:rsid w:val="005A2025"/>
    <w:rsid w:val="005A2AC2"/>
    <w:rsid w:val="005A2B08"/>
    <w:rsid w:val="005A455D"/>
    <w:rsid w:val="005A5248"/>
    <w:rsid w:val="005A52D4"/>
    <w:rsid w:val="005A7A98"/>
    <w:rsid w:val="005B51C5"/>
    <w:rsid w:val="005B7B42"/>
    <w:rsid w:val="005C2AF7"/>
    <w:rsid w:val="005C3D45"/>
    <w:rsid w:val="005C4619"/>
    <w:rsid w:val="005C738D"/>
    <w:rsid w:val="005D0717"/>
    <w:rsid w:val="005D0F90"/>
    <w:rsid w:val="005D13C3"/>
    <w:rsid w:val="005D38C0"/>
    <w:rsid w:val="005E1323"/>
    <w:rsid w:val="005E34ED"/>
    <w:rsid w:val="005F1B21"/>
    <w:rsid w:val="005F23D2"/>
    <w:rsid w:val="00601B33"/>
    <w:rsid w:val="00601F51"/>
    <w:rsid w:val="00602DF7"/>
    <w:rsid w:val="00603344"/>
    <w:rsid w:val="00605166"/>
    <w:rsid w:val="00605E84"/>
    <w:rsid w:val="0061320E"/>
    <w:rsid w:val="00615E30"/>
    <w:rsid w:val="0062061C"/>
    <w:rsid w:val="00624EFA"/>
    <w:rsid w:val="006275C7"/>
    <w:rsid w:val="00633ECC"/>
    <w:rsid w:val="00635172"/>
    <w:rsid w:val="00641777"/>
    <w:rsid w:val="00644BE5"/>
    <w:rsid w:val="00651ABB"/>
    <w:rsid w:val="00651E1E"/>
    <w:rsid w:val="006548D4"/>
    <w:rsid w:val="006622FB"/>
    <w:rsid w:val="00667AD4"/>
    <w:rsid w:val="0067064D"/>
    <w:rsid w:val="00670C7D"/>
    <w:rsid w:val="00671FA4"/>
    <w:rsid w:val="006724E0"/>
    <w:rsid w:val="00674B89"/>
    <w:rsid w:val="00675691"/>
    <w:rsid w:val="006759CB"/>
    <w:rsid w:val="00677364"/>
    <w:rsid w:val="006774DB"/>
    <w:rsid w:val="00684986"/>
    <w:rsid w:val="00685C60"/>
    <w:rsid w:val="00687047"/>
    <w:rsid w:val="00687749"/>
    <w:rsid w:val="00691EDF"/>
    <w:rsid w:val="006928E6"/>
    <w:rsid w:val="00695FED"/>
    <w:rsid w:val="0069625C"/>
    <w:rsid w:val="0069725C"/>
    <w:rsid w:val="0069765C"/>
    <w:rsid w:val="006A489C"/>
    <w:rsid w:val="006A4B05"/>
    <w:rsid w:val="006A4E4E"/>
    <w:rsid w:val="006A73E2"/>
    <w:rsid w:val="006B1983"/>
    <w:rsid w:val="006B31A6"/>
    <w:rsid w:val="006B566E"/>
    <w:rsid w:val="006B72E4"/>
    <w:rsid w:val="006C189E"/>
    <w:rsid w:val="006C232B"/>
    <w:rsid w:val="006C26F2"/>
    <w:rsid w:val="006D08DD"/>
    <w:rsid w:val="006D1915"/>
    <w:rsid w:val="006D4CF9"/>
    <w:rsid w:val="006D4EE7"/>
    <w:rsid w:val="006D5C7D"/>
    <w:rsid w:val="006E3347"/>
    <w:rsid w:val="006E5C21"/>
    <w:rsid w:val="006E7A12"/>
    <w:rsid w:val="006F3689"/>
    <w:rsid w:val="007050A9"/>
    <w:rsid w:val="00710D2C"/>
    <w:rsid w:val="007123DA"/>
    <w:rsid w:val="00714925"/>
    <w:rsid w:val="00717537"/>
    <w:rsid w:val="00723A9E"/>
    <w:rsid w:val="007277D5"/>
    <w:rsid w:val="00733B81"/>
    <w:rsid w:val="00741752"/>
    <w:rsid w:val="00742736"/>
    <w:rsid w:val="0074368B"/>
    <w:rsid w:val="00746E64"/>
    <w:rsid w:val="007523EC"/>
    <w:rsid w:val="007533BB"/>
    <w:rsid w:val="00756660"/>
    <w:rsid w:val="007608D5"/>
    <w:rsid w:val="00765296"/>
    <w:rsid w:val="00765DE4"/>
    <w:rsid w:val="0076680B"/>
    <w:rsid w:val="00770F4E"/>
    <w:rsid w:val="00771C81"/>
    <w:rsid w:val="00776D50"/>
    <w:rsid w:val="00776F06"/>
    <w:rsid w:val="00783018"/>
    <w:rsid w:val="00783D40"/>
    <w:rsid w:val="00784613"/>
    <w:rsid w:val="00784A75"/>
    <w:rsid w:val="007862E3"/>
    <w:rsid w:val="0079623D"/>
    <w:rsid w:val="00796EC1"/>
    <w:rsid w:val="0079758F"/>
    <w:rsid w:val="00797A04"/>
    <w:rsid w:val="007A0E34"/>
    <w:rsid w:val="007A674D"/>
    <w:rsid w:val="007B09D1"/>
    <w:rsid w:val="007B3BE5"/>
    <w:rsid w:val="007C12E6"/>
    <w:rsid w:val="007C33C3"/>
    <w:rsid w:val="007C4855"/>
    <w:rsid w:val="007C725B"/>
    <w:rsid w:val="007D16EF"/>
    <w:rsid w:val="007D186E"/>
    <w:rsid w:val="007D3518"/>
    <w:rsid w:val="007D3D2E"/>
    <w:rsid w:val="007D4F64"/>
    <w:rsid w:val="007D5FDB"/>
    <w:rsid w:val="007D7F61"/>
    <w:rsid w:val="007E3DC2"/>
    <w:rsid w:val="007E4DDA"/>
    <w:rsid w:val="007E7552"/>
    <w:rsid w:val="007E7F9E"/>
    <w:rsid w:val="007F5830"/>
    <w:rsid w:val="008007A1"/>
    <w:rsid w:val="00802B09"/>
    <w:rsid w:val="00804292"/>
    <w:rsid w:val="00807D37"/>
    <w:rsid w:val="00813CBB"/>
    <w:rsid w:val="00815DB8"/>
    <w:rsid w:val="008171F7"/>
    <w:rsid w:val="00821840"/>
    <w:rsid w:val="00822596"/>
    <w:rsid w:val="00830119"/>
    <w:rsid w:val="0083328D"/>
    <w:rsid w:val="00836873"/>
    <w:rsid w:val="0083724C"/>
    <w:rsid w:val="00837BCB"/>
    <w:rsid w:val="008406BF"/>
    <w:rsid w:val="00844479"/>
    <w:rsid w:val="0085397C"/>
    <w:rsid w:val="0085435A"/>
    <w:rsid w:val="0086106A"/>
    <w:rsid w:val="00863612"/>
    <w:rsid w:val="00864937"/>
    <w:rsid w:val="00866515"/>
    <w:rsid w:val="00866BF6"/>
    <w:rsid w:val="0087130B"/>
    <w:rsid w:val="0087177E"/>
    <w:rsid w:val="008719CE"/>
    <w:rsid w:val="00881AE9"/>
    <w:rsid w:val="00881AEF"/>
    <w:rsid w:val="00881DB5"/>
    <w:rsid w:val="008823AD"/>
    <w:rsid w:val="00883D2B"/>
    <w:rsid w:val="0089477F"/>
    <w:rsid w:val="008979C1"/>
    <w:rsid w:val="008A0A35"/>
    <w:rsid w:val="008A3E3B"/>
    <w:rsid w:val="008A6530"/>
    <w:rsid w:val="008B1793"/>
    <w:rsid w:val="008B2DF3"/>
    <w:rsid w:val="008B2F9C"/>
    <w:rsid w:val="008B57F2"/>
    <w:rsid w:val="008B67FA"/>
    <w:rsid w:val="008B7651"/>
    <w:rsid w:val="008C0D8D"/>
    <w:rsid w:val="008C37FD"/>
    <w:rsid w:val="008C775B"/>
    <w:rsid w:val="008D131A"/>
    <w:rsid w:val="008D1489"/>
    <w:rsid w:val="008D3DCC"/>
    <w:rsid w:val="008D79B4"/>
    <w:rsid w:val="008D79EB"/>
    <w:rsid w:val="008E1063"/>
    <w:rsid w:val="008E31A8"/>
    <w:rsid w:val="008E3322"/>
    <w:rsid w:val="008E4A61"/>
    <w:rsid w:val="008E4EFE"/>
    <w:rsid w:val="008E7FFE"/>
    <w:rsid w:val="009001F5"/>
    <w:rsid w:val="00902B7B"/>
    <w:rsid w:val="00905CB3"/>
    <w:rsid w:val="00906146"/>
    <w:rsid w:val="00910383"/>
    <w:rsid w:val="00912EDE"/>
    <w:rsid w:val="00916033"/>
    <w:rsid w:val="00916F97"/>
    <w:rsid w:val="009231F8"/>
    <w:rsid w:val="00924CBB"/>
    <w:rsid w:val="00933AF8"/>
    <w:rsid w:val="00933F57"/>
    <w:rsid w:val="00936B3F"/>
    <w:rsid w:val="009372ED"/>
    <w:rsid w:val="00937638"/>
    <w:rsid w:val="00941B51"/>
    <w:rsid w:val="00945428"/>
    <w:rsid w:val="009519E5"/>
    <w:rsid w:val="009617FC"/>
    <w:rsid w:val="0096386A"/>
    <w:rsid w:val="00964E20"/>
    <w:rsid w:val="00966036"/>
    <w:rsid w:val="0097047C"/>
    <w:rsid w:val="00975C68"/>
    <w:rsid w:val="00976C68"/>
    <w:rsid w:val="00983FB6"/>
    <w:rsid w:val="009840D4"/>
    <w:rsid w:val="0099379B"/>
    <w:rsid w:val="009944AC"/>
    <w:rsid w:val="00995162"/>
    <w:rsid w:val="00996660"/>
    <w:rsid w:val="00996D72"/>
    <w:rsid w:val="009A266B"/>
    <w:rsid w:val="009A2F5A"/>
    <w:rsid w:val="009A33DD"/>
    <w:rsid w:val="009A4145"/>
    <w:rsid w:val="009B4AFC"/>
    <w:rsid w:val="009B54D2"/>
    <w:rsid w:val="009B7422"/>
    <w:rsid w:val="009C124C"/>
    <w:rsid w:val="009C3D51"/>
    <w:rsid w:val="009C64F6"/>
    <w:rsid w:val="009C7A0E"/>
    <w:rsid w:val="009D1B1E"/>
    <w:rsid w:val="009D288C"/>
    <w:rsid w:val="009D2CC8"/>
    <w:rsid w:val="009D3037"/>
    <w:rsid w:val="009D71C1"/>
    <w:rsid w:val="009F177B"/>
    <w:rsid w:val="009F4626"/>
    <w:rsid w:val="00A06BAD"/>
    <w:rsid w:val="00A07142"/>
    <w:rsid w:val="00A07A33"/>
    <w:rsid w:val="00A12A6A"/>
    <w:rsid w:val="00A15EA9"/>
    <w:rsid w:val="00A16408"/>
    <w:rsid w:val="00A31B0C"/>
    <w:rsid w:val="00A32FD1"/>
    <w:rsid w:val="00A37D6B"/>
    <w:rsid w:val="00A37F16"/>
    <w:rsid w:val="00A40994"/>
    <w:rsid w:val="00A40E24"/>
    <w:rsid w:val="00A457B9"/>
    <w:rsid w:val="00A56C0B"/>
    <w:rsid w:val="00A6022F"/>
    <w:rsid w:val="00A61FA3"/>
    <w:rsid w:val="00A63B85"/>
    <w:rsid w:val="00A63F32"/>
    <w:rsid w:val="00A7057A"/>
    <w:rsid w:val="00A716A8"/>
    <w:rsid w:val="00A72E02"/>
    <w:rsid w:val="00A74A75"/>
    <w:rsid w:val="00A74D14"/>
    <w:rsid w:val="00A768B2"/>
    <w:rsid w:val="00A76DBD"/>
    <w:rsid w:val="00A832CB"/>
    <w:rsid w:val="00A8360C"/>
    <w:rsid w:val="00A85CBA"/>
    <w:rsid w:val="00A87DE2"/>
    <w:rsid w:val="00A91533"/>
    <w:rsid w:val="00A939E9"/>
    <w:rsid w:val="00A9499D"/>
    <w:rsid w:val="00A95E32"/>
    <w:rsid w:val="00AA1650"/>
    <w:rsid w:val="00AA1971"/>
    <w:rsid w:val="00AA4306"/>
    <w:rsid w:val="00AB05F1"/>
    <w:rsid w:val="00AB240D"/>
    <w:rsid w:val="00AB25B8"/>
    <w:rsid w:val="00AB2A79"/>
    <w:rsid w:val="00AB3DC7"/>
    <w:rsid w:val="00AB6BDC"/>
    <w:rsid w:val="00AB73B9"/>
    <w:rsid w:val="00AD0804"/>
    <w:rsid w:val="00AD2346"/>
    <w:rsid w:val="00AD29CB"/>
    <w:rsid w:val="00AD7AA3"/>
    <w:rsid w:val="00AE01F3"/>
    <w:rsid w:val="00AE09B2"/>
    <w:rsid w:val="00AE29EB"/>
    <w:rsid w:val="00AE3460"/>
    <w:rsid w:val="00AE379C"/>
    <w:rsid w:val="00AE5DAB"/>
    <w:rsid w:val="00AE7519"/>
    <w:rsid w:val="00AE77AF"/>
    <w:rsid w:val="00AF1134"/>
    <w:rsid w:val="00AF1B4C"/>
    <w:rsid w:val="00AF49C2"/>
    <w:rsid w:val="00B00947"/>
    <w:rsid w:val="00B02B1B"/>
    <w:rsid w:val="00B0312E"/>
    <w:rsid w:val="00B116F2"/>
    <w:rsid w:val="00B12B75"/>
    <w:rsid w:val="00B13C82"/>
    <w:rsid w:val="00B14AAD"/>
    <w:rsid w:val="00B211F2"/>
    <w:rsid w:val="00B2175C"/>
    <w:rsid w:val="00B25BD7"/>
    <w:rsid w:val="00B26E57"/>
    <w:rsid w:val="00B31979"/>
    <w:rsid w:val="00B32DB6"/>
    <w:rsid w:val="00B36DA6"/>
    <w:rsid w:val="00B403DC"/>
    <w:rsid w:val="00B41665"/>
    <w:rsid w:val="00B46D5A"/>
    <w:rsid w:val="00B5087B"/>
    <w:rsid w:val="00B524DB"/>
    <w:rsid w:val="00B65047"/>
    <w:rsid w:val="00B674F7"/>
    <w:rsid w:val="00B73B0B"/>
    <w:rsid w:val="00B850E3"/>
    <w:rsid w:val="00B862FF"/>
    <w:rsid w:val="00B919C2"/>
    <w:rsid w:val="00BA0772"/>
    <w:rsid w:val="00BA4F4D"/>
    <w:rsid w:val="00BA5075"/>
    <w:rsid w:val="00BA626F"/>
    <w:rsid w:val="00BB125F"/>
    <w:rsid w:val="00BB3C7C"/>
    <w:rsid w:val="00BC504B"/>
    <w:rsid w:val="00BD231B"/>
    <w:rsid w:val="00BD26D2"/>
    <w:rsid w:val="00BD31DE"/>
    <w:rsid w:val="00BD3AB8"/>
    <w:rsid w:val="00BD404D"/>
    <w:rsid w:val="00BD44B2"/>
    <w:rsid w:val="00BD7892"/>
    <w:rsid w:val="00BD7C69"/>
    <w:rsid w:val="00BE3414"/>
    <w:rsid w:val="00BE5970"/>
    <w:rsid w:val="00BE6E42"/>
    <w:rsid w:val="00BF221D"/>
    <w:rsid w:val="00C02F9F"/>
    <w:rsid w:val="00C03BFB"/>
    <w:rsid w:val="00C12519"/>
    <w:rsid w:val="00C207EB"/>
    <w:rsid w:val="00C2472F"/>
    <w:rsid w:val="00C265FB"/>
    <w:rsid w:val="00C33798"/>
    <w:rsid w:val="00C34409"/>
    <w:rsid w:val="00C367F6"/>
    <w:rsid w:val="00C369EB"/>
    <w:rsid w:val="00C4178F"/>
    <w:rsid w:val="00C4517F"/>
    <w:rsid w:val="00C54C00"/>
    <w:rsid w:val="00C54F66"/>
    <w:rsid w:val="00C56914"/>
    <w:rsid w:val="00C572F0"/>
    <w:rsid w:val="00C60F6E"/>
    <w:rsid w:val="00C668CC"/>
    <w:rsid w:val="00C77ED6"/>
    <w:rsid w:val="00C80B2F"/>
    <w:rsid w:val="00C83190"/>
    <w:rsid w:val="00C83873"/>
    <w:rsid w:val="00C938EB"/>
    <w:rsid w:val="00C93CC2"/>
    <w:rsid w:val="00C9587F"/>
    <w:rsid w:val="00C96070"/>
    <w:rsid w:val="00C96A6D"/>
    <w:rsid w:val="00CA45F8"/>
    <w:rsid w:val="00CA5D0F"/>
    <w:rsid w:val="00CA7D59"/>
    <w:rsid w:val="00CB1104"/>
    <w:rsid w:val="00CB15A8"/>
    <w:rsid w:val="00CB4EB5"/>
    <w:rsid w:val="00CB7874"/>
    <w:rsid w:val="00CC023D"/>
    <w:rsid w:val="00CC48BC"/>
    <w:rsid w:val="00CD1C72"/>
    <w:rsid w:val="00CD223A"/>
    <w:rsid w:val="00CD3FDC"/>
    <w:rsid w:val="00CE0403"/>
    <w:rsid w:val="00CE2139"/>
    <w:rsid w:val="00CE3BCE"/>
    <w:rsid w:val="00CE7559"/>
    <w:rsid w:val="00CF2952"/>
    <w:rsid w:val="00CF4291"/>
    <w:rsid w:val="00CF4E12"/>
    <w:rsid w:val="00CF4F90"/>
    <w:rsid w:val="00CF6188"/>
    <w:rsid w:val="00D038EB"/>
    <w:rsid w:val="00D052BE"/>
    <w:rsid w:val="00D0797C"/>
    <w:rsid w:val="00D10B19"/>
    <w:rsid w:val="00D14EEF"/>
    <w:rsid w:val="00D23C7C"/>
    <w:rsid w:val="00D26960"/>
    <w:rsid w:val="00D323BC"/>
    <w:rsid w:val="00D3269E"/>
    <w:rsid w:val="00D327B8"/>
    <w:rsid w:val="00D328EC"/>
    <w:rsid w:val="00D33D80"/>
    <w:rsid w:val="00D35209"/>
    <w:rsid w:val="00D40036"/>
    <w:rsid w:val="00D464FB"/>
    <w:rsid w:val="00D46DE3"/>
    <w:rsid w:val="00D47ED0"/>
    <w:rsid w:val="00D51821"/>
    <w:rsid w:val="00D5256B"/>
    <w:rsid w:val="00D5460E"/>
    <w:rsid w:val="00D56E8F"/>
    <w:rsid w:val="00D60699"/>
    <w:rsid w:val="00D644FE"/>
    <w:rsid w:val="00D65BE2"/>
    <w:rsid w:val="00D6770C"/>
    <w:rsid w:val="00D72157"/>
    <w:rsid w:val="00D81205"/>
    <w:rsid w:val="00D82371"/>
    <w:rsid w:val="00D82F48"/>
    <w:rsid w:val="00D867A2"/>
    <w:rsid w:val="00D878DE"/>
    <w:rsid w:val="00D9054C"/>
    <w:rsid w:val="00D924A2"/>
    <w:rsid w:val="00D937DD"/>
    <w:rsid w:val="00D93F3C"/>
    <w:rsid w:val="00D96BED"/>
    <w:rsid w:val="00D973A4"/>
    <w:rsid w:val="00D97D04"/>
    <w:rsid w:val="00DA1DE1"/>
    <w:rsid w:val="00DA3A54"/>
    <w:rsid w:val="00DB40AA"/>
    <w:rsid w:val="00DB4EB9"/>
    <w:rsid w:val="00DC072F"/>
    <w:rsid w:val="00DC39EC"/>
    <w:rsid w:val="00DC617C"/>
    <w:rsid w:val="00DD016C"/>
    <w:rsid w:val="00DD3468"/>
    <w:rsid w:val="00DD4D5F"/>
    <w:rsid w:val="00DD5054"/>
    <w:rsid w:val="00DE4738"/>
    <w:rsid w:val="00DE4E68"/>
    <w:rsid w:val="00DE56F5"/>
    <w:rsid w:val="00DE69F4"/>
    <w:rsid w:val="00DF2BE5"/>
    <w:rsid w:val="00DF40E5"/>
    <w:rsid w:val="00DF5E33"/>
    <w:rsid w:val="00DF6E38"/>
    <w:rsid w:val="00DF7BC0"/>
    <w:rsid w:val="00E005B5"/>
    <w:rsid w:val="00E072B4"/>
    <w:rsid w:val="00E12D99"/>
    <w:rsid w:val="00E15305"/>
    <w:rsid w:val="00E15349"/>
    <w:rsid w:val="00E15EFB"/>
    <w:rsid w:val="00E16ABD"/>
    <w:rsid w:val="00E16E8F"/>
    <w:rsid w:val="00E17FF8"/>
    <w:rsid w:val="00E2032D"/>
    <w:rsid w:val="00E20618"/>
    <w:rsid w:val="00E21234"/>
    <w:rsid w:val="00E24394"/>
    <w:rsid w:val="00E2609E"/>
    <w:rsid w:val="00E26971"/>
    <w:rsid w:val="00E271D7"/>
    <w:rsid w:val="00E322F8"/>
    <w:rsid w:val="00E34BBF"/>
    <w:rsid w:val="00E36E95"/>
    <w:rsid w:val="00E40691"/>
    <w:rsid w:val="00E40697"/>
    <w:rsid w:val="00E41C83"/>
    <w:rsid w:val="00E43BA6"/>
    <w:rsid w:val="00E452A2"/>
    <w:rsid w:val="00E45B86"/>
    <w:rsid w:val="00E53E27"/>
    <w:rsid w:val="00E54DB9"/>
    <w:rsid w:val="00E564CE"/>
    <w:rsid w:val="00E569A6"/>
    <w:rsid w:val="00E67C67"/>
    <w:rsid w:val="00E73578"/>
    <w:rsid w:val="00E74B13"/>
    <w:rsid w:val="00E8109C"/>
    <w:rsid w:val="00E84310"/>
    <w:rsid w:val="00E8654C"/>
    <w:rsid w:val="00E86E07"/>
    <w:rsid w:val="00E91EAF"/>
    <w:rsid w:val="00E93A7A"/>
    <w:rsid w:val="00E96C54"/>
    <w:rsid w:val="00E96DC7"/>
    <w:rsid w:val="00E9745C"/>
    <w:rsid w:val="00EA06C4"/>
    <w:rsid w:val="00EA0912"/>
    <w:rsid w:val="00EA17DB"/>
    <w:rsid w:val="00EA6794"/>
    <w:rsid w:val="00EA6DE6"/>
    <w:rsid w:val="00EA77CE"/>
    <w:rsid w:val="00EB0B61"/>
    <w:rsid w:val="00EB403E"/>
    <w:rsid w:val="00EC7282"/>
    <w:rsid w:val="00ED1108"/>
    <w:rsid w:val="00ED3089"/>
    <w:rsid w:val="00EE335F"/>
    <w:rsid w:val="00EE3F67"/>
    <w:rsid w:val="00EE6C20"/>
    <w:rsid w:val="00EF032F"/>
    <w:rsid w:val="00EF137E"/>
    <w:rsid w:val="00EF14B4"/>
    <w:rsid w:val="00EF2D93"/>
    <w:rsid w:val="00EF30BA"/>
    <w:rsid w:val="00F0199D"/>
    <w:rsid w:val="00F02170"/>
    <w:rsid w:val="00F03544"/>
    <w:rsid w:val="00F0473F"/>
    <w:rsid w:val="00F04AFD"/>
    <w:rsid w:val="00F0652C"/>
    <w:rsid w:val="00F06BB3"/>
    <w:rsid w:val="00F06C6A"/>
    <w:rsid w:val="00F073BE"/>
    <w:rsid w:val="00F15C56"/>
    <w:rsid w:val="00F1766E"/>
    <w:rsid w:val="00F21910"/>
    <w:rsid w:val="00F22974"/>
    <w:rsid w:val="00F264B5"/>
    <w:rsid w:val="00F30300"/>
    <w:rsid w:val="00F32082"/>
    <w:rsid w:val="00F33046"/>
    <w:rsid w:val="00F33CF4"/>
    <w:rsid w:val="00F34BDE"/>
    <w:rsid w:val="00F40428"/>
    <w:rsid w:val="00F44DAC"/>
    <w:rsid w:val="00F5128B"/>
    <w:rsid w:val="00F564A0"/>
    <w:rsid w:val="00F602CA"/>
    <w:rsid w:val="00F642A0"/>
    <w:rsid w:val="00F7299F"/>
    <w:rsid w:val="00F818B2"/>
    <w:rsid w:val="00F843AE"/>
    <w:rsid w:val="00F846C0"/>
    <w:rsid w:val="00F86B9B"/>
    <w:rsid w:val="00F8777B"/>
    <w:rsid w:val="00F9186C"/>
    <w:rsid w:val="00F923AD"/>
    <w:rsid w:val="00F94F0C"/>
    <w:rsid w:val="00F95EE3"/>
    <w:rsid w:val="00FA0670"/>
    <w:rsid w:val="00FA3083"/>
    <w:rsid w:val="00FA4DC6"/>
    <w:rsid w:val="00FB0DD9"/>
    <w:rsid w:val="00FB58BB"/>
    <w:rsid w:val="00FB7BF2"/>
    <w:rsid w:val="00FC5AB2"/>
    <w:rsid w:val="00FD4AA2"/>
    <w:rsid w:val="00FE76E5"/>
    <w:rsid w:val="00FE7DC4"/>
    <w:rsid w:val="00FF2816"/>
    <w:rsid w:val="00FF3FAB"/>
    <w:rsid w:val="00FF6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3B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D71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20618"/>
    <w:pPr>
      <w:keepNext/>
      <w:spacing w:after="0" w:line="240" w:lineRule="auto"/>
      <w:jc w:val="center"/>
      <w:outlineLvl w:val="1"/>
    </w:pPr>
    <w:rPr>
      <w:rFonts w:ascii="Times New Roman" w:hAnsi="Times New Roman"/>
      <w:i/>
      <w:color w:val="000000"/>
      <w:sz w:val="16"/>
      <w:szCs w:val="20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E20618"/>
    <w:pPr>
      <w:keepNext/>
      <w:spacing w:after="0" w:line="240" w:lineRule="auto"/>
      <w:outlineLvl w:val="2"/>
    </w:pPr>
    <w:rPr>
      <w:rFonts w:ascii="Times New Roman" w:hAnsi="Times New Roman"/>
      <w:b/>
      <w:color w:val="000000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14C8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3023E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3023E"/>
    <w:rPr>
      <w:rFonts w:ascii="Cambria" w:hAnsi="Cambria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641777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64177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41777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Normal">
    <w:name w:val="ConsNormal"/>
    <w:uiPriority w:val="99"/>
    <w:rsid w:val="009D71C1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rsid w:val="009D71C1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14C86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35D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33DD"/>
    <w:rPr>
      <w:rFonts w:ascii="Times New Roman" w:hAnsi="Times New Roman" w:cs="Times New Roman"/>
      <w:sz w:val="2"/>
      <w:lang w:eastAsia="en-US"/>
    </w:rPr>
  </w:style>
  <w:style w:type="character" w:styleId="Hyperlink">
    <w:name w:val="Hyperlink"/>
    <w:basedOn w:val="DefaultParagraphFont"/>
    <w:uiPriority w:val="99"/>
    <w:rsid w:val="008823A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64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amlife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771</TotalTime>
  <Pages>3</Pages>
  <Words>579</Words>
  <Characters>3304</Characters>
  <Application>Microsoft Office Outlook</Application>
  <DocSecurity>0</DocSecurity>
  <Lines>0</Lines>
  <Paragraphs>0</Paragraphs>
  <ScaleCrop>false</ScaleCrop>
  <Company>KT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transport1</dc:creator>
  <cp:keywords/>
  <dc:description/>
  <cp:lastModifiedBy>офисный</cp:lastModifiedBy>
  <cp:revision>28</cp:revision>
  <cp:lastPrinted>2015-12-14T05:36:00Z</cp:lastPrinted>
  <dcterms:created xsi:type="dcterms:W3CDTF">2013-09-03T10:34:00Z</dcterms:created>
  <dcterms:modified xsi:type="dcterms:W3CDTF">2015-12-14T07:10:00Z</dcterms:modified>
</cp:coreProperties>
</file>